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18D83" w14:textId="1E59871D" w:rsidR="00771FC9" w:rsidRDefault="00771FC9" w:rsidP="00771FC9">
      <w:pPr>
        <w:pStyle w:val="Body"/>
        <w:rPr>
          <w:b/>
          <w:bCs/>
        </w:rPr>
      </w:pPr>
      <w:r w:rsidRPr="00771FC9">
        <w:rPr>
          <w:b/>
          <w:bCs/>
        </w:rPr>
        <w:t>How to Update Your Name and Download Your Teams/Zoom Background</w:t>
      </w:r>
    </w:p>
    <w:p w14:paraId="1AF190CA" w14:textId="77777777" w:rsidR="009431F4" w:rsidRDefault="009431F4" w:rsidP="00771FC9">
      <w:pPr>
        <w:pStyle w:val="Body"/>
        <w:rPr>
          <w:b/>
          <w:bCs/>
        </w:rPr>
      </w:pPr>
    </w:p>
    <w:p w14:paraId="14853F67" w14:textId="77777777" w:rsidR="009431F4" w:rsidRPr="009431F4" w:rsidRDefault="009431F4" w:rsidP="00771FC9">
      <w:pPr>
        <w:pStyle w:val="Body"/>
        <w:rPr>
          <w:b/>
          <w:bCs/>
        </w:rPr>
      </w:pPr>
      <w:r w:rsidRPr="009431F4">
        <w:rPr>
          <w:b/>
          <w:bCs/>
          <w:highlight w:val="yellow"/>
        </w:rPr>
        <w:t>Click the link below:</w:t>
      </w:r>
      <w:r w:rsidRPr="009431F4">
        <w:rPr>
          <w:b/>
          <w:bCs/>
        </w:rPr>
        <w:t xml:space="preserve"> </w:t>
      </w:r>
    </w:p>
    <w:p w14:paraId="53E4E590" w14:textId="13F25964" w:rsidR="000E32D1" w:rsidRDefault="009431F4" w:rsidP="000E32D1">
      <w:pPr>
        <w:pStyle w:val="Body"/>
      </w:pPr>
      <w:hyperlink r:id="rId8" w:history="1">
        <w:r w:rsidRPr="009431F4">
          <w:rPr>
            <w:rStyle w:val="Hyperlink"/>
          </w:rPr>
          <w:t>https://www.canva.com/design/DAHDq-Ll6AA/myR2O1ltBSVI9GSeKPQNUw/edit?utm_content=DAHDq-Ll6AA&amp;utm_campaign=designshare&amp;utm_medium=link2&amp;utm_source=sha</w:t>
        </w:r>
        <w:r w:rsidRPr="009431F4">
          <w:rPr>
            <w:rStyle w:val="Hyperlink"/>
          </w:rPr>
          <w:t>r</w:t>
        </w:r>
        <w:r w:rsidRPr="009431F4">
          <w:rPr>
            <w:rStyle w:val="Hyperlink"/>
          </w:rPr>
          <w:t>ebutton</w:t>
        </w:r>
      </w:hyperlink>
    </w:p>
    <w:p w14:paraId="4F366F79" w14:textId="2A6DDDDB" w:rsidR="000E32D1" w:rsidRPr="000E32D1" w:rsidRDefault="000E32D1" w:rsidP="000E32D1">
      <w:pPr>
        <w:pStyle w:val="Body"/>
      </w:pPr>
      <w:r w:rsidRPr="000E32D1">
        <w:t>1.</w:t>
      </w:r>
      <w:r w:rsidRPr="000E32D1">
        <w:rPr>
          <w:b/>
          <w:bCs/>
        </w:rPr>
        <w:t xml:space="preserve"> Find and Duplicate Your Slide</w:t>
      </w:r>
    </w:p>
    <w:p w14:paraId="765F4CD8" w14:textId="77777777" w:rsidR="000E32D1" w:rsidRPr="000E32D1" w:rsidRDefault="000E32D1" w:rsidP="000E32D1">
      <w:pPr>
        <w:pStyle w:val="Body"/>
        <w:numPr>
          <w:ilvl w:val="0"/>
          <w:numId w:val="3"/>
        </w:numPr>
      </w:pPr>
      <w:r w:rsidRPr="000E32D1">
        <w:t>Scroll through the slides and find the slide you would like to use.</w:t>
      </w:r>
    </w:p>
    <w:p w14:paraId="4113FD25" w14:textId="77777777" w:rsidR="000E32D1" w:rsidRDefault="000E32D1" w:rsidP="000E32D1">
      <w:pPr>
        <w:pStyle w:val="Body"/>
        <w:numPr>
          <w:ilvl w:val="0"/>
          <w:numId w:val="3"/>
        </w:numPr>
      </w:pPr>
      <w:r w:rsidRPr="000E32D1">
        <w:t>Right-click the slide and select Duplicate Page.</w:t>
      </w:r>
    </w:p>
    <w:p w14:paraId="4D2F75DD" w14:textId="56854F12" w:rsidR="003769E2" w:rsidRPr="000E32D1" w:rsidRDefault="003769E2" w:rsidP="003769E2">
      <w:pPr>
        <w:pStyle w:val="Body"/>
        <w:ind w:left="720"/>
      </w:pPr>
      <w:hyperlink r:id="rId9" w:history="1">
        <w:r w:rsidRPr="003769E2">
          <w:rPr>
            <w:rStyle w:val="Hyperlink"/>
          </w:rPr>
          <w:t>https://youtu.be/14AklRMbDlg?si=RtzfuVEiI8Pmw7Bi</w:t>
        </w:r>
      </w:hyperlink>
    </w:p>
    <w:p w14:paraId="7A3226A3" w14:textId="1BE2CE80" w:rsidR="00AA64D9" w:rsidRPr="000E32D1" w:rsidRDefault="000E32D1" w:rsidP="000E32D1">
      <w:pPr>
        <w:pStyle w:val="Body"/>
        <w:rPr>
          <w:b/>
          <w:bCs/>
        </w:rPr>
      </w:pPr>
      <w:r w:rsidRPr="000E32D1">
        <w:t xml:space="preserve">2. </w:t>
      </w:r>
      <w:r w:rsidRPr="000E32D1">
        <w:rPr>
          <w:b/>
          <w:bCs/>
        </w:rPr>
        <w:t>Edit Your Name</w:t>
      </w:r>
      <w:r w:rsidR="00AA64D9">
        <w:rPr>
          <w:b/>
          <w:bCs/>
        </w:rPr>
        <w:t xml:space="preserve"> </w:t>
      </w:r>
    </w:p>
    <w:p w14:paraId="47FD0050" w14:textId="77777777" w:rsidR="000E32D1" w:rsidRPr="000E32D1" w:rsidRDefault="000E32D1" w:rsidP="000E32D1">
      <w:pPr>
        <w:pStyle w:val="Body"/>
        <w:numPr>
          <w:ilvl w:val="0"/>
          <w:numId w:val="4"/>
        </w:numPr>
      </w:pPr>
      <w:r w:rsidRPr="000E32D1">
        <w:t>Click on the text box that contains the name and replace the existing text with your name and title.</w:t>
      </w:r>
    </w:p>
    <w:p w14:paraId="6A7EEC80" w14:textId="30CFDEB1" w:rsidR="00332A7B" w:rsidRPr="000E32D1" w:rsidRDefault="000E32D1" w:rsidP="00332A7B">
      <w:pPr>
        <w:pStyle w:val="Body"/>
        <w:numPr>
          <w:ilvl w:val="0"/>
          <w:numId w:val="4"/>
        </w:numPr>
      </w:pPr>
      <w:r w:rsidRPr="000E32D1">
        <w:t>Make sure the formatting and placement stay the same.</w:t>
      </w:r>
      <w:r w:rsidR="00332A7B">
        <w:t xml:space="preserve"> </w:t>
      </w:r>
      <w:hyperlink r:id="rId10" w:history="1">
        <w:r w:rsidR="00332A7B" w:rsidRPr="00332A7B">
          <w:rPr>
            <w:rStyle w:val="Hyperlink"/>
          </w:rPr>
          <w:t>https://youtu.be/QxUKrN_njNs?si=Nhbqs_cBhxk3iFy_</w:t>
        </w:r>
      </w:hyperlink>
    </w:p>
    <w:p w14:paraId="71BAEC4B" w14:textId="77777777" w:rsidR="000E32D1" w:rsidRPr="000E32D1" w:rsidRDefault="000E32D1" w:rsidP="000E32D1">
      <w:pPr>
        <w:pStyle w:val="Body"/>
      </w:pPr>
      <w:r w:rsidRPr="000E32D1">
        <w:t>3.</w:t>
      </w:r>
      <w:r w:rsidRPr="000E32D1">
        <w:rPr>
          <w:b/>
          <w:bCs/>
        </w:rPr>
        <w:t xml:space="preserve"> Review the Slide</w:t>
      </w:r>
    </w:p>
    <w:p w14:paraId="2B07F627" w14:textId="77777777" w:rsidR="000E32D1" w:rsidRPr="000E32D1" w:rsidRDefault="000E32D1" w:rsidP="000E32D1">
      <w:pPr>
        <w:pStyle w:val="Body"/>
        <w:numPr>
          <w:ilvl w:val="0"/>
          <w:numId w:val="5"/>
        </w:numPr>
      </w:pPr>
      <w:r w:rsidRPr="000E32D1">
        <w:t>Check spelling and alignment.</w:t>
      </w:r>
    </w:p>
    <w:p w14:paraId="6B7B0836" w14:textId="77777777" w:rsidR="000E32D1" w:rsidRPr="000E32D1" w:rsidRDefault="000E32D1" w:rsidP="000E32D1">
      <w:pPr>
        <w:pStyle w:val="Body"/>
        <w:numPr>
          <w:ilvl w:val="0"/>
          <w:numId w:val="5"/>
        </w:numPr>
      </w:pPr>
      <w:r w:rsidRPr="000E32D1">
        <w:t>Do not move logos or design elements.</w:t>
      </w:r>
    </w:p>
    <w:p w14:paraId="69F6FBD9" w14:textId="77777777" w:rsidR="000E32D1" w:rsidRPr="000E32D1" w:rsidRDefault="000E32D1" w:rsidP="000E32D1">
      <w:pPr>
        <w:pStyle w:val="Body"/>
      </w:pPr>
      <w:r w:rsidRPr="000E32D1">
        <w:t xml:space="preserve">4. </w:t>
      </w:r>
      <w:r w:rsidRPr="000E32D1">
        <w:rPr>
          <w:b/>
          <w:bCs/>
        </w:rPr>
        <w:t>Download Your Background</w:t>
      </w:r>
    </w:p>
    <w:p w14:paraId="06C1464C" w14:textId="5D80CF31" w:rsidR="000E32D1" w:rsidRPr="000E32D1" w:rsidRDefault="000E32D1" w:rsidP="009431F4">
      <w:pPr>
        <w:pStyle w:val="Body"/>
        <w:numPr>
          <w:ilvl w:val="0"/>
          <w:numId w:val="6"/>
        </w:numPr>
      </w:pPr>
      <w:r w:rsidRPr="000E32D1">
        <w:t>Click Share (top right)</w:t>
      </w:r>
      <w:r w:rsidR="009431F4">
        <w:t xml:space="preserve"> and s</w:t>
      </w:r>
      <w:r w:rsidRPr="000E32D1">
        <w:t>elect Download.</w:t>
      </w:r>
    </w:p>
    <w:p w14:paraId="3FB283BD" w14:textId="77777777" w:rsidR="000E32D1" w:rsidRPr="000E32D1" w:rsidRDefault="000E32D1" w:rsidP="000E32D1">
      <w:pPr>
        <w:pStyle w:val="Body"/>
        <w:numPr>
          <w:ilvl w:val="0"/>
          <w:numId w:val="6"/>
        </w:numPr>
      </w:pPr>
      <w:r w:rsidRPr="000E32D1">
        <w:t>Choose File Type: JPG.</w:t>
      </w:r>
    </w:p>
    <w:p w14:paraId="3E74B0FE" w14:textId="77777777" w:rsidR="000E32D1" w:rsidRPr="000E32D1" w:rsidRDefault="000E32D1" w:rsidP="000E32D1">
      <w:pPr>
        <w:pStyle w:val="Body"/>
        <w:numPr>
          <w:ilvl w:val="0"/>
          <w:numId w:val="6"/>
        </w:numPr>
      </w:pPr>
      <w:r w:rsidRPr="000E32D1">
        <w:rPr>
          <w:b/>
          <w:bCs/>
        </w:rPr>
        <w:t>Select Current Page only and click Download.</w:t>
      </w:r>
    </w:p>
    <w:p w14:paraId="1DB6D71E" w14:textId="77777777" w:rsidR="000E32D1" w:rsidRPr="000E32D1" w:rsidRDefault="000E32D1" w:rsidP="000E32D1">
      <w:pPr>
        <w:pStyle w:val="Body"/>
      </w:pPr>
      <w:r w:rsidRPr="000E32D1">
        <w:t>5.</w:t>
      </w:r>
      <w:r w:rsidRPr="000E32D1">
        <w:rPr>
          <w:b/>
          <w:bCs/>
        </w:rPr>
        <w:t xml:space="preserve"> Upload to Teams or Zoom</w:t>
      </w:r>
    </w:p>
    <w:p w14:paraId="0A676162" w14:textId="77777777" w:rsidR="000E32D1" w:rsidRPr="000E32D1" w:rsidRDefault="000E32D1" w:rsidP="000E32D1">
      <w:pPr>
        <w:pStyle w:val="Body"/>
        <w:numPr>
          <w:ilvl w:val="0"/>
          <w:numId w:val="7"/>
        </w:numPr>
      </w:pPr>
      <w:r w:rsidRPr="000E32D1">
        <w:t>Open Microsoft Teams or Zoom.</w:t>
      </w:r>
    </w:p>
    <w:p w14:paraId="3B0FAB04" w14:textId="77777777" w:rsidR="000E32D1" w:rsidRPr="000E32D1" w:rsidRDefault="000E32D1" w:rsidP="000E32D1">
      <w:pPr>
        <w:pStyle w:val="Body"/>
        <w:numPr>
          <w:ilvl w:val="0"/>
          <w:numId w:val="7"/>
        </w:numPr>
      </w:pPr>
      <w:r w:rsidRPr="000E32D1">
        <w:t>Go to Background Effects / Virtual Backgrounds.</w:t>
      </w:r>
    </w:p>
    <w:p w14:paraId="4BCED07F" w14:textId="26F5EA5A" w:rsidR="000E32D1" w:rsidRPr="000E32D1" w:rsidRDefault="000E32D1" w:rsidP="009431F4">
      <w:pPr>
        <w:pStyle w:val="Body"/>
        <w:numPr>
          <w:ilvl w:val="0"/>
          <w:numId w:val="7"/>
        </w:numPr>
      </w:pPr>
      <w:r w:rsidRPr="000E32D1">
        <w:t>Upload the downloaded JPG file and select it as your background.</w:t>
      </w:r>
    </w:p>
    <w:p w14:paraId="15A3E496" w14:textId="77777777" w:rsidR="009431F4" w:rsidRDefault="009431F4" w:rsidP="000E32D1">
      <w:pPr>
        <w:pStyle w:val="Body"/>
      </w:pPr>
    </w:p>
    <w:p w14:paraId="755C649C" w14:textId="432C4D72" w:rsidR="000E32D1" w:rsidRDefault="000E32D1" w:rsidP="000E32D1">
      <w:pPr>
        <w:pStyle w:val="Body"/>
      </w:pPr>
      <w:r w:rsidRPr="000E32D1">
        <w:t xml:space="preserve">Your custom background will now display your name and branding during meetings. </w:t>
      </w:r>
    </w:p>
    <w:p w14:paraId="7BAACDBF" w14:textId="77777777" w:rsidR="000E32D1" w:rsidRPr="000E32D1" w:rsidRDefault="000E32D1" w:rsidP="000E32D1">
      <w:pPr>
        <w:pStyle w:val="Body"/>
      </w:pPr>
    </w:p>
    <w:p w14:paraId="483A687B" w14:textId="6D093B32" w:rsidR="00190D80" w:rsidRPr="00B53177" w:rsidRDefault="000E32D1" w:rsidP="00190D80">
      <w:pPr>
        <w:pStyle w:val="Body"/>
      </w:pPr>
      <w:r w:rsidRPr="000E32D1">
        <w:t>If you prefer not to use a background with the logo and name, feel free to download one of the photos provided and use it as your meeting background instead.</w:t>
      </w:r>
    </w:p>
    <w:sectPr w:rsidR="00190D80" w:rsidRPr="00B53177" w:rsidSect="0067167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2160" w:right="1440" w:bottom="2160" w:left="1440" w:header="360" w:footer="216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B44DD" w14:textId="77777777" w:rsidR="00790711" w:rsidRDefault="00790711" w:rsidP="00190D80">
      <w:r>
        <w:separator/>
      </w:r>
    </w:p>
  </w:endnote>
  <w:endnote w:type="continuationSeparator" w:id="0">
    <w:p w14:paraId="49B5E048" w14:textId="77777777" w:rsidR="00790711" w:rsidRDefault="00790711" w:rsidP="00190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kzidenz-Grotesk BQ Medium">
    <w:altName w:val="Calibri"/>
    <w:panose1 w:val="00000000000000000000"/>
    <w:charset w:val="4D"/>
    <w:family w:val="auto"/>
    <w:notTrueType/>
    <w:pitch w:val="variable"/>
    <w:sig w:usb0="8000002F" w:usb1="0000000A" w:usb2="00000000" w:usb3="00000000" w:csb0="00000111" w:csb1="00000000"/>
  </w:font>
  <w:font w:name="Akzidenz-Grotesk BQ">
    <w:altName w:val="Calibri"/>
    <w:panose1 w:val="00000000000000000000"/>
    <w:charset w:val="4D"/>
    <w:family w:val="auto"/>
    <w:notTrueType/>
    <w:pitch w:val="variable"/>
    <w:sig w:usb0="8000002F" w:usb1="0000000A" w:usb2="00000000" w:usb3="00000000" w:csb0="00000111" w:csb1="00000000"/>
  </w:font>
  <w:font w:name="Maison Neue Book">
    <w:altName w:val="Calibri"/>
    <w:panose1 w:val="00000000000000000000"/>
    <w:charset w:val="4D"/>
    <w:family w:val="auto"/>
    <w:notTrueType/>
    <w:pitch w:val="variable"/>
    <w:sig w:usb0="A00000EF" w:usb1="5000207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A76DA" w14:textId="77777777" w:rsidR="005404E8" w:rsidRDefault="005404E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85F82" w14:textId="77777777" w:rsidR="00190D80" w:rsidRDefault="00190D80">
    <w:pPr>
      <w:pStyle w:val="Foo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7B1EB380" wp14:editId="63D92AC3">
          <wp:simplePos x="0" y="0"/>
          <wp:positionH relativeFrom="column">
            <wp:posOffset>-917706</wp:posOffset>
          </wp:positionH>
          <wp:positionV relativeFrom="paragraph">
            <wp:posOffset>626745</wp:posOffset>
          </wp:positionV>
          <wp:extent cx="7772400" cy="914530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Esperanza_Letterhead_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14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85430" w14:textId="77777777" w:rsidR="00190D80" w:rsidRDefault="00190D80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B7C9467" wp14:editId="35560EFB">
          <wp:simplePos x="0" y="0"/>
          <wp:positionH relativeFrom="column">
            <wp:posOffset>-925647</wp:posOffset>
          </wp:positionH>
          <wp:positionV relativeFrom="paragraph">
            <wp:posOffset>628650</wp:posOffset>
          </wp:positionV>
          <wp:extent cx="7772400" cy="914530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speranza_Letterhead_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14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1A663" w14:textId="77777777" w:rsidR="00790711" w:rsidRDefault="00790711" w:rsidP="00190D80">
      <w:r>
        <w:separator/>
      </w:r>
    </w:p>
  </w:footnote>
  <w:footnote w:type="continuationSeparator" w:id="0">
    <w:p w14:paraId="3723023B" w14:textId="77777777" w:rsidR="00790711" w:rsidRDefault="00790711" w:rsidP="00190D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CAE5D" w14:textId="77777777" w:rsidR="005404E8" w:rsidRDefault="005404E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79D86" w14:textId="77777777" w:rsidR="005404E8" w:rsidRDefault="005404E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E6F32" w14:textId="26DC4FCF" w:rsidR="00190D80" w:rsidRDefault="00664FE6" w:rsidP="00671671">
    <w:pPr>
      <w:pStyle w:val="ListBullet"/>
      <w:numPr>
        <w:ilvl w:val="0"/>
        <w:numId w:val="0"/>
      </w:numPr>
    </w:pPr>
    <w:r>
      <w:rPr>
        <w:noProof/>
      </w:rPr>
      <w:drawing>
        <wp:anchor distT="0" distB="0" distL="114300" distR="114300" simplePos="0" relativeHeight="251663360" behindDoc="0" locked="0" layoutInCell="1" allowOverlap="1" wp14:anchorId="6CEE7DCE" wp14:editId="6BD52BB7">
          <wp:simplePos x="0" y="0"/>
          <wp:positionH relativeFrom="column">
            <wp:posOffset>-542800</wp:posOffset>
          </wp:positionH>
          <wp:positionV relativeFrom="paragraph">
            <wp:posOffset>48260</wp:posOffset>
          </wp:positionV>
          <wp:extent cx="1439055" cy="579466"/>
          <wp:effectExtent l="0" t="0" r="0" b="5080"/>
          <wp:wrapNone/>
          <wp:docPr id="1813069577" name="Picture 1" descr="A blue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3069577" name="Picture 1" descr="A blue and white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055" cy="5794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9C12D1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326C66"/>
    <w:multiLevelType w:val="multilevel"/>
    <w:tmpl w:val="97342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CC173F"/>
    <w:multiLevelType w:val="multilevel"/>
    <w:tmpl w:val="10143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077C0D"/>
    <w:multiLevelType w:val="multilevel"/>
    <w:tmpl w:val="C13CC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004D00"/>
    <w:multiLevelType w:val="multilevel"/>
    <w:tmpl w:val="78C0C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927014"/>
    <w:multiLevelType w:val="multilevel"/>
    <w:tmpl w:val="EB107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4823FF"/>
    <w:multiLevelType w:val="multilevel"/>
    <w:tmpl w:val="5DC27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8656156">
    <w:abstractNumId w:val="0"/>
  </w:num>
  <w:num w:numId="2" w16cid:durableId="9335062">
    <w:abstractNumId w:val="3"/>
  </w:num>
  <w:num w:numId="3" w16cid:durableId="1681468692">
    <w:abstractNumId w:val="2"/>
  </w:num>
  <w:num w:numId="4" w16cid:durableId="942030992">
    <w:abstractNumId w:val="1"/>
  </w:num>
  <w:num w:numId="5" w16cid:durableId="1435399378">
    <w:abstractNumId w:val="4"/>
  </w:num>
  <w:num w:numId="6" w16cid:durableId="1720281510">
    <w:abstractNumId w:val="6"/>
  </w:num>
  <w:num w:numId="7" w16cid:durableId="447638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7CD"/>
    <w:rsid w:val="0006470F"/>
    <w:rsid w:val="000A7042"/>
    <w:rsid w:val="000E32D1"/>
    <w:rsid w:val="00132857"/>
    <w:rsid w:val="00190D80"/>
    <w:rsid w:val="001E05A8"/>
    <w:rsid w:val="00332A7B"/>
    <w:rsid w:val="003769E2"/>
    <w:rsid w:val="003939CB"/>
    <w:rsid w:val="0049662F"/>
    <w:rsid w:val="004B3F5F"/>
    <w:rsid w:val="004F592A"/>
    <w:rsid w:val="005404E8"/>
    <w:rsid w:val="005B2F9B"/>
    <w:rsid w:val="006557CD"/>
    <w:rsid w:val="00664FE6"/>
    <w:rsid w:val="00671671"/>
    <w:rsid w:val="00771FC9"/>
    <w:rsid w:val="00790711"/>
    <w:rsid w:val="007E6477"/>
    <w:rsid w:val="00930600"/>
    <w:rsid w:val="009431F4"/>
    <w:rsid w:val="00967DBC"/>
    <w:rsid w:val="0098590B"/>
    <w:rsid w:val="009910D6"/>
    <w:rsid w:val="00A520F4"/>
    <w:rsid w:val="00AA64D9"/>
    <w:rsid w:val="00AF1AB6"/>
    <w:rsid w:val="00B53177"/>
    <w:rsid w:val="00D432C3"/>
    <w:rsid w:val="00EE5310"/>
    <w:rsid w:val="00F146EB"/>
    <w:rsid w:val="00F77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C0332E"/>
  <w15:chartTrackingRefBased/>
  <w15:docId w15:val="{11660928-C3C4-41D6-950F-B60316341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geTitle">
    <w:name w:val="Page Title"/>
    <w:qFormat/>
    <w:rsid w:val="005B2F9B"/>
    <w:pPr>
      <w:spacing w:line="180" w:lineRule="auto"/>
      <w:ind w:left="2880"/>
    </w:pPr>
    <w:rPr>
      <w:rFonts w:ascii="Akzidenz-Grotesk BQ Medium" w:hAnsi="Akzidenz-Grotesk BQ Medium"/>
      <w:color w:val="FF1033"/>
      <w:sz w:val="80"/>
      <w:szCs w:val="72"/>
      <w14:textOutline w14:w="0" w14:cap="flat" w14:cmpd="sng" w14:algn="ctr">
        <w14:noFill/>
        <w14:prstDash w14:val="solid"/>
        <w14:round/>
      </w14:textOutline>
    </w:rPr>
  </w:style>
  <w:style w:type="paragraph" w:customStyle="1" w:styleId="Title-Superhead">
    <w:name w:val="Title - Superhead"/>
    <w:basedOn w:val="Normal"/>
    <w:qFormat/>
    <w:rsid w:val="005B2F9B"/>
    <w:rPr>
      <w:rFonts w:ascii="Akzidenz-Grotesk BQ" w:hAnsi="Akzidenz-Grotesk BQ"/>
      <w:b/>
      <w:bCs/>
      <w:color w:val="6E2041"/>
      <w:sz w:val="18"/>
      <w:szCs w:val="18"/>
    </w:rPr>
  </w:style>
  <w:style w:type="paragraph" w:customStyle="1" w:styleId="Body">
    <w:name w:val="Body"/>
    <w:basedOn w:val="Normal"/>
    <w:qFormat/>
    <w:rsid w:val="00190D80"/>
    <w:pPr>
      <w:spacing w:line="360" w:lineRule="auto"/>
    </w:pPr>
    <w:rPr>
      <w:rFonts w:ascii="Maison Neue Book" w:hAnsi="Maison Neue Book"/>
      <w:sz w:val="21"/>
    </w:rPr>
  </w:style>
  <w:style w:type="paragraph" w:styleId="Header">
    <w:name w:val="header"/>
    <w:basedOn w:val="Normal"/>
    <w:link w:val="HeaderChar"/>
    <w:uiPriority w:val="99"/>
    <w:unhideWhenUsed/>
    <w:rsid w:val="00190D8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0D80"/>
  </w:style>
  <w:style w:type="paragraph" w:styleId="Footer">
    <w:name w:val="footer"/>
    <w:basedOn w:val="Normal"/>
    <w:link w:val="FooterChar"/>
    <w:uiPriority w:val="99"/>
    <w:unhideWhenUsed/>
    <w:rsid w:val="00190D8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0D80"/>
  </w:style>
  <w:style w:type="paragraph" w:styleId="ListBullet">
    <w:name w:val="List Bullet"/>
    <w:basedOn w:val="Normal"/>
    <w:uiPriority w:val="99"/>
    <w:unhideWhenUsed/>
    <w:rsid w:val="00671671"/>
    <w:pPr>
      <w:numPr>
        <w:numId w:val="1"/>
      </w:numPr>
      <w:contextualSpacing/>
    </w:pPr>
  </w:style>
  <w:style w:type="character" w:styleId="Hyperlink">
    <w:name w:val="Hyperlink"/>
    <w:basedOn w:val="DefaultParagraphFont"/>
    <w:uiPriority w:val="99"/>
    <w:unhideWhenUsed/>
    <w:rsid w:val="00AA64D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64D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431F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nva.com/design/DAHDq-Ll6AA/myR2O1ltBSVI9GSeKPQNUw/edit?utm_content=DAHDq-Ll6AA&amp;utm_campaign=designshare&amp;utm_medium=link2&amp;utm_source=sharebutton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youtu.be/QxUKrN_njNs?si=Nhbqs_cBhxk3iFy_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youtu.be/14AklRMbDlg?si=RtzfuVEiI8Pmw7Bi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conde\Downloads\Esperanza_Letterhead_edite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C255FE8-4CE5-CB41-982A-4E6DB3183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Esperanza_Letterhead_edited</Template>
  <TotalTime>16</TotalTime>
  <Pages>1</Pages>
  <Words>222</Words>
  <Characters>1387</Characters>
  <Application>Microsoft Office Word</Application>
  <DocSecurity>0</DocSecurity>
  <Lines>38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Jael Conde</dc:creator>
  <cp:keywords/>
  <dc:description/>
  <cp:lastModifiedBy>Jael Conde</cp:lastModifiedBy>
  <cp:revision>10</cp:revision>
  <dcterms:created xsi:type="dcterms:W3CDTF">2026-03-11T19:46:00Z</dcterms:created>
  <dcterms:modified xsi:type="dcterms:W3CDTF">2026-03-11T20:30:00Z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5c0730bd-246f-4e92-b8bb-61af3fa180b2</vt:lpwstr>
  </property>
</Properties>
</file>