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2A0E2" w14:textId="77777777" w:rsidR="001E05A8" w:rsidRDefault="00190D80" w:rsidP="00190D80">
      <w:pPr>
        <w:pStyle w:val="Body"/>
      </w:pPr>
      <w:r>
        <w:t>Dear sir,</w:t>
      </w:r>
    </w:p>
    <w:p w14:paraId="43A2C6C8" w14:textId="77777777" w:rsidR="00190D80" w:rsidRDefault="00190D80" w:rsidP="00190D80">
      <w:pPr>
        <w:pStyle w:val="Body"/>
      </w:pPr>
      <w:r>
        <w:t>Thank you for your letter…</w:t>
      </w:r>
    </w:p>
    <w:p w14:paraId="56B0C7D6" w14:textId="77777777" w:rsidR="00190D80" w:rsidRDefault="00190D80" w:rsidP="00190D80">
      <w:pPr>
        <w:pStyle w:val="Body"/>
      </w:pPr>
    </w:p>
    <w:p w14:paraId="56EF4D22" w14:textId="77777777" w:rsidR="00190D80" w:rsidRDefault="00190D80" w:rsidP="00190D80">
      <w:pPr>
        <w:pStyle w:val="Body"/>
      </w:pPr>
    </w:p>
    <w:p w14:paraId="356EFCE0" w14:textId="77777777" w:rsidR="00190D80" w:rsidRDefault="00190D80" w:rsidP="00190D80">
      <w:pPr>
        <w:pStyle w:val="Body"/>
      </w:pPr>
    </w:p>
    <w:p w14:paraId="7DE7E9F3" w14:textId="77777777" w:rsidR="0006470F" w:rsidRDefault="0006470F" w:rsidP="00190D80">
      <w:pPr>
        <w:pStyle w:val="Body"/>
      </w:pPr>
    </w:p>
    <w:p w14:paraId="4507018B" w14:textId="77777777" w:rsidR="0006470F" w:rsidRDefault="0006470F" w:rsidP="00190D80">
      <w:pPr>
        <w:pStyle w:val="Body"/>
      </w:pPr>
    </w:p>
    <w:p w14:paraId="38D30B7C" w14:textId="77777777" w:rsidR="0006470F" w:rsidRDefault="0006470F" w:rsidP="00190D80">
      <w:pPr>
        <w:pStyle w:val="Body"/>
      </w:pPr>
    </w:p>
    <w:p w14:paraId="136C73A9" w14:textId="77777777" w:rsidR="0006470F" w:rsidRDefault="0006470F" w:rsidP="00190D80">
      <w:pPr>
        <w:pStyle w:val="Body"/>
      </w:pPr>
    </w:p>
    <w:p w14:paraId="429DC52E" w14:textId="77777777" w:rsidR="0006470F" w:rsidRDefault="0006470F" w:rsidP="00190D80">
      <w:pPr>
        <w:pStyle w:val="Body"/>
      </w:pPr>
    </w:p>
    <w:p w14:paraId="39A244B0" w14:textId="77777777" w:rsidR="0006470F" w:rsidRDefault="0006470F" w:rsidP="00190D80">
      <w:pPr>
        <w:pStyle w:val="Body"/>
      </w:pPr>
    </w:p>
    <w:p w14:paraId="2131D8A6" w14:textId="77777777" w:rsidR="0006470F" w:rsidRDefault="0006470F" w:rsidP="00190D80">
      <w:pPr>
        <w:pStyle w:val="Body"/>
      </w:pPr>
    </w:p>
    <w:p w14:paraId="10512170" w14:textId="77777777" w:rsidR="0006470F" w:rsidRDefault="0006470F" w:rsidP="00190D80">
      <w:pPr>
        <w:pStyle w:val="Body"/>
      </w:pPr>
    </w:p>
    <w:p w14:paraId="137C83F5" w14:textId="77777777" w:rsidR="0006470F" w:rsidRDefault="0006470F" w:rsidP="00190D80">
      <w:pPr>
        <w:pStyle w:val="Body"/>
      </w:pPr>
    </w:p>
    <w:p w14:paraId="2ADEFF4F" w14:textId="77777777" w:rsidR="0006470F" w:rsidRDefault="0006470F" w:rsidP="00190D80">
      <w:pPr>
        <w:pStyle w:val="Body"/>
      </w:pPr>
    </w:p>
    <w:p w14:paraId="47F5411B" w14:textId="77777777" w:rsidR="0006470F" w:rsidRDefault="0006470F" w:rsidP="00190D80">
      <w:pPr>
        <w:pStyle w:val="Body"/>
      </w:pPr>
    </w:p>
    <w:p w14:paraId="26CF869F" w14:textId="77777777" w:rsidR="0006470F" w:rsidRDefault="0006470F" w:rsidP="00190D80">
      <w:pPr>
        <w:pStyle w:val="Body"/>
      </w:pPr>
    </w:p>
    <w:p w14:paraId="026C4520" w14:textId="77777777" w:rsidR="0006470F" w:rsidRDefault="0006470F" w:rsidP="00190D80">
      <w:pPr>
        <w:pStyle w:val="Body"/>
      </w:pPr>
    </w:p>
    <w:p w14:paraId="0EA49B6B" w14:textId="77777777" w:rsidR="0006470F" w:rsidRDefault="0006470F" w:rsidP="00190D80">
      <w:pPr>
        <w:pStyle w:val="Body"/>
      </w:pPr>
    </w:p>
    <w:p w14:paraId="5BEB1397" w14:textId="77777777" w:rsidR="0006470F" w:rsidRDefault="0006470F" w:rsidP="00190D80">
      <w:pPr>
        <w:pStyle w:val="Body"/>
      </w:pPr>
    </w:p>
    <w:p w14:paraId="645B6FC7" w14:textId="77777777" w:rsidR="0006470F" w:rsidRDefault="0006470F" w:rsidP="00190D80">
      <w:pPr>
        <w:pStyle w:val="Body"/>
      </w:pPr>
    </w:p>
    <w:p w14:paraId="22DC2306" w14:textId="77777777" w:rsidR="0006470F" w:rsidRDefault="0006470F" w:rsidP="00190D80">
      <w:pPr>
        <w:pStyle w:val="Body"/>
      </w:pPr>
    </w:p>
    <w:p w14:paraId="72386F13" w14:textId="77777777" w:rsidR="0006470F" w:rsidRDefault="0006470F" w:rsidP="00190D80">
      <w:pPr>
        <w:pStyle w:val="Body"/>
      </w:pPr>
    </w:p>
    <w:p w14:paraId="7A0A1A32" w14:textId="77777777" w:rsidR="0006470F" w:rsidRDefault="0006470F" w:rsidP="00190D80">
      <w:pPr>
        <w:pStyle w:val="Body"/>
      </w:pPr>
    </w:p>
    <w:p w14:paraId="709BD863" w14:textId="77777777" w:rsidR="0006470F" w:rsidRDefault="0006470F" w:rsidP="00190D80">
      <w:pPr>
        <w:pStyle w:val="Body"/>
      </w:pPr>
    </w:p>
    <w:p w14:paraId="25C94148" w14:textId="77777777" w:rsidR="0006470F" w:rsidRDefault="0006470F" w:rsidP="00190D80">
      <w:pPr>
        <w:pStyle w:val="Body"/>
      </w:pPr>
    </w:p>
    <w:p w14:paraId="34DA2F9D" w14:textId="77777777" w:rsidR="0006470F" w:rsidRDefault="0006470F" w:rsidP="00190D80">
      <w:pPr>
        <w:pStyle w:val="Body"/>
      </w:pPr>
    </w:p>
    <w:p w14:paraId="31616650" w14:textId="77777777" w:rsidR="0006470F" w:rsidRDefault="0006470F" w:rsidP="00190D80">
      <w:pPr>
        <w:pStyle w:val="Body"/>
      </w:pPr>
    </w:p>
    <w:p w14:paraId="009EE176" w14:textId="77777777" w:rsidR="00190D80" w:rsidRDefault="00190D80" w:rsidP="00190D80">
      <w:pPr>
        <w:pStyle w:val="Body"/>
      </w:pPr>
    </w:p>
    <w:p w14:paraId="6A3C0989" w14:textId="77777777" w:rsidR="00190D80" w:rsidRDefault="00190D80" w:rsidP="00190D80">
      <w:pPr>
        <w:pStyle w:val="Body"/>
      </w:pPr>
    </w:p>
    <w:p w14:paraId="1C46CA47" w14:textId="77777777" w:rsidR="00190D80" w:rsidRDefault="00190D80" w:rsidP="00190D80">
      <w:pPr>
        <w:pStyle w:val="Body"/>
      </w:pPr>
    </w:p>
    <w:p w14:paraId="62CACE3F" w14:textId="77777777" w:rsidR="00190D80" w:rsidRDefault="00190D80" w:rsidP="00190D80">
      <w:pPr>
        <w:pStyle w:val="Body"/>
      </w:pPr>
    </w:p>
    <w:p w14:paraId="19573988" w14:textId="77777777" w:rsidR="00190D80" w:rsidRDefault="00190D80" w:rsidP="00190D80">
      <w:pPr>
        <w:pStyle w:val="Body"/>
      </w:pPr>
    </w:p>
    <w:p w14:paraId="4246C66F" w14:textId="77777777" w:rsidR="00190D80" w:rsidRDefault="00190D80" w:rsidP="00190D80">
      <w:pPr>
        <w:pStyle w:val="Body"/>
      </w:pPr>
    </w:p>
    <w:p w14:paraId="30377AB9" w14:textId="77777777" w:rsidR="00190D80" w:rsidRDefault="00190D80" w:rsidP="00190D80">
      <w:pPr>
        <w:pStyle w:val="Body"/>
      </w:pPr>
    </w:p>
    <w:p w14:paraId="5B6BE259" w14:textId="77777777" w:rsidR="00190D80" w:rsidRDefault="00190D80" w:rsidP="00190D80">
      <w:pPr>
        <w:pStyle w:val="Body"/>
      </w:pPr>
    </w:p>
    <w:p w14:paraId="54D753B0" w14:textId="77777777" w:rsidR="00190D80" w:rsidRDefault="00190D80" w:rsidP="00190D80">
      <w:pPr>
        <w:pStyle w:val="Body"/>
      </w:pPr>
    </w:p>
    <w:p w14:paraId="63B25B3B" w14:textId="77777777" w:rsidR="00190D80" w:rsidRDefault="00190D80" w:rsidP="00190D80">
      <w:pPr>
        <w:pStyle w:val="Body"/>
      </w:pPr>
    </w:p>
    <w:p w14:paraId="4C62CD89" w14:textId="77777777" w:rsidR="00190D80" w:rsidRDefault="00190D80" w:rsidP="00190D80">
      <w:pPr>
        <w:pStyle w:val="Body"/>
      </w:pPr>
    </w:p>
    <w:p w14:paraId="0573D837" w14:textId="77777777" w:rsidR="00190D80" w:rsidRDefault="00190D80" w:rsidP="00190D80">
      <w:pPr>
        <w:pStyle w:val="Body"/>
      </w:pPr>
    </w:p>
    <w:p w14:paraId="483A687B" w14:textId="77777777" w:rsidR="00190D80" w:rsidRPr="00B53177" w:rsidRDefault="00190D80" w:rsidP="00190D80">
      <w:pPr>
        <w:pStyle w:val="Body"/>
      </w:pPr>
    </w:p>
    <w:sectPr w:rsidR="00190D80" w:rsidRPr="00B53177" w:rsidSect="006716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60" w:right="1440" w:bottom="2160" w:left="1440" w:header="360" w:footer="21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687AA" w14:textId="77777777" w:rsidR="009910D6" w:rsidRDefault="009910D6" w:rsidP="00190D80">
      <w:r>
        <w:separator/>
      </w:r>
    </w:p>
  </w:endnote>
  <w:endnote w:type="continuationSeparator" w:id="0">
    <w:p w14:paraId="1CD3D9D2" w14:textId="77777777" w:rsidR="009910D6" w:rsidRDefault="009910D6" w:rsidP="0019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zidenz-Grotesk BQ Medium">
    <w:altName w:val="Calibri"/>
    <w:panose1 w:val="00000000000000000000"/>
    <w:charset w:val="4D"/>
    <w:family w:val="auto"/>
    <w:notTrueType/>
    <w:pitch w:val="variable"/>
    <w:sig w:usb0="8000002F" w:usb1="0000000A" w:usb2="00000000" w:usb3="00000000" w:csb0="00000111" w:csb1="00000000"/>
  </w:font>
  <w:font w:name="Akzidenz-Grotesk BQ">
    <w:altName w:val="Calibri"/>
    <w:panose1 w:val="00000000000000000000"/>
    <w:charset w:val="4D"/>
    <w:family w:val="auto"/>
    <w:notTrueType/>
    <w:pitch w:val="variable"/>
    <w:sig w:usb0="8000002F" w:usb1="0000000A" w:usb2="00000000" w:usb3="00000000" w:csb0="00000111" w:csb1="00000000"/>
  </w:font>
  <w:font w:name="Maison Neue Book">
    <w:altName w:val="Calibri"/>
    <w:panose1 w:val="00000000000000000000"/>
    <w:charset w:val="4D"/>
    <w:family w:val="auto"/>
    <w:notTrueType/>
    <w:pitch w:val="variable"/>
    <w:sig w:usb0="A00000EF" w:usb1="5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76DA" w14:textId="77777777" w:rsidR="005404E8" w:rsidRDefault="005404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5F82" w14:textId="77777777" w:rsidR="00190D80" w:rsidRDefault="00190D80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B1EB380" wp14:editId="63D92AC3">
          <wp:simplePos x="0" y="0"/>
          <wp:positionH relativeFrom="column">
            <wp:posOffset>-917706</wp:posOffset>
          </wp:positionH>
          <wp:positionV relativeFrom="paragraph">
            <wp:posOffset>626745</wp:posOffset>
          </wp:positionV>
          <wp:extent cx="7772400" cy="91453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speranza_Letterhead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5430" w14:textId="77777777" w:rsidR="00190D80" w:rsidRDefault="00190D8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7C9467" wp14:editId="35560EFB">
          <wp:simplePos x="0" y="0"/>
          <wp:positionH relativeFrom="column">
            <wp:posOffset>-925647</wp:posOffset>
          </wp:positionH>
          <wp:positionV relativeFrom="paragraph">
            <wp:posOffset>628650</wp:posOffset>
          </wp:positionV>
          <wp:extent cx="7772400" cy="91453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peranza_Letterhead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3967" w14:textId="77777777" w:rsidR="009910D6" w:rsidRDefault="009910D6" w:rsidP="00190D80">
      <w:r>
        <w:separator/>
      </w:r>
    </w:p>
  </w:footnote>
  <w:footnote w:type="continuationSeparator" w:id="0">
    <w:p w14:paraId="2D378BA1" w14:textId="77777777" w:rsidR="009910D6" w:rsidRDefault="009910D6" w:rsidP="00190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AE5D" w14:textId="77777777" w:rsidR="005404E8" w:rsidRDefault="005404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9D86" w14:textId="77777777" w:rsidR="005404E8" w:rsidRDefault="005404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6F32" w14:textId="26DC4FCF" w:rsidR="00190D80" w:rsidRDefault="00664FE6" w:rsidP="00671671">
    <w:pPr>
      <w:pStyle w:val="ListBullet"/>
      <w:numPr>
        <w:ilvl w:val="0"/>
        <w:numId w:val="0"/>
      </w:num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CEE7DCE" wp14:editId="6BD52BB7">
          <wp:simplePos x="0" y="0"/>
          <wp:positionH relativeFrom="column">
            <wp:posOffset>-542800</wp:posOffset>
          </wp:positionH>
          <wp:positionV relativeFrom="paragraph">
            <wp:posOffset>48260</wp:posOffset>
          </wp:positionV>
          <wp:extent cx="1439055" cy="579466"/>
          <wp:effectExtent l="0" t="0" r="0" b="5080"/>
          <wp:wrapNone/>
          <wp:docPr id="1813069577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069577" name="Picture 1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055" cy="5794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C12D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865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CD"/>
    <w:rsid w:val="0006470F"/>
    <w:rsid w:val="000A7042"/>
    <w:rsid w:val="00132857"/>
    <w:rsid w:val="00190D80"/>
    <w:rsid w:val="001E05A8"/>
    <w:rsid w:val="003939CB"/>
    <w:rsid w:val="0049662F"/>
    <w:rsid w:val="004B3F5F"/>
    <w:rsid w:val="004F592A"/>
    <w:rsid w:val="005404E8"/>
    <w:rsid w:val="005B2F9B"/>
    <w:rsid w:val="006557CD"/>
    <w:rsid w:val="00664FE6"/>
    <w:rsid w:val="00671671"/>
    <w:rsid w:val="007E6477"/>
    <w:rsid w:val="00967DBC"/>
    <w:rsid w:val="0098590B"/>
    <w:rsid w:val="009910D6"/>
    <w:rsid w:val="00B53177"/>
    <w:rsid w:val="00D432C3"/>
    <w:rsid w:val="00EE5310"/>
    <w:rsid w:val="00F7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0332E"/>
  <w15:chartTrackingRefBased/>
  <w15:docId w15:val="{11660928-C3C4-41D6-950F-B6031634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eTitle">
    <w:name w:val="Page Title"/>
    <w:qFormat/>
    <w:rsid w:val="005B2F9B"/>
    <w:pPr>
      <w:spacing w:line="180" w:lineRule="auto"/>
      <w:ind w:left="2880"/>
    </w:pPr>
    <w:rPr>
      <w:rFonts w:ascii="Akzidenz-Grotesk BQ Medium" w:hAnsi="Akzidenz-Grotesk BQ Medium"/>
      <w:color w:val="FF1033"/>
      <w:sz w:val="80"/>
      <w:szCs w:val="72"/>
      <w14:textOutline w14:w="0" w14:cap="flat" w14:cmpd="sng" w14:algn="ctr">
        <w14:noFill/>
        <w14:prstDash w14:val="solid"/>
        <w14:round/>
      </w14:textOutline>
    </w:rPr>
  </w:style>
  <w:style w:type="paragraph" w:customStyle="1" w:styleId="Title-Superhead">
    <w:name w:val="Title - Superhead"/>
    <w:basedOn w:val="Normal"/>
    <w:qFormat/>
    <w:rsid w:val="005B2F9B"/>
    <w:rPr>
      <w:rFonts w:ascii="Akzidenz-Grotesk BQ" w:hAnsi="Akzidenz-Grotesk BQ"/>
      <w:b/>
      <w:bCs/>
      <w:color w:val="6E2041"/>
      <w:sz w:val="18"/>
      <w:szCs w:val="18"/>
    </w:rPr>
  </w:style>
  <w:style w:type="paragraph" w:customStyle="1" w:styleId="Body">
    <w:name w:val="Body"/>
    <w:basedOn w:val="Normal"/>
    <w:qFormat/>
    <w:rsid w:val="00190D80"/>
    <w:pPr>
      <w:spacing w:line="360" w:lineRule="auto"/>
    </w:pPr>
    <w:rPr>
      <w:rFonts w:ascii="Maison Neue Book" w:hAnsi="Maison Neue Book"/>
      <w:sz w:val="21"/>
    </w:rPr>
  </w:style>
  <w:style w:type="paragraph" w:styleId="Header">
    <w:name w:val="header"/>
    <w:basedOn w:val="Normal"/>
    <w:link w:val="HeaderChar"/>
    <w:uiPriority w:val="99"/>
    <w:unhideWhenUsed/>
    <w:rsid w:val="00190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D80"/>
  </w:style>
  <w:style w:type="paragraph" w:styleId="Footer">
    <w:name w:val="footer"/>
    <w:basedOn w:val="Normal"/>
    <w:link w:val="FooterChar"/>
    <w:uiPriority w:val="99"/>
    <w:unhideWhenUsed/>
    <w:rsid w:val="00190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D80"/>
  </w:style>
  <w:style w:type="paragraph" w:styleId="ListBullet">
    <w:name w:val="List Bullet"/>
    <w:basedOn w:val="Normal"/>
    <w:uiPriority w:val="99"/>
    <w:unhideWhenUsed/>
    <w:rsid w:val="0067167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onde\Downloads\Esperanza_Letterhead_edi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255FE8-4CE5-CB41-982A-4E6DB318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Esperanza_Letterhead_edited</Template>
  <TotalTime>1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Conde</dc:creator>
  <cp:keywords/>
  <dc:description/>
  <cp:lastModifiedBy>Jael Conde</cp:lastModifiedBy>
  <cp:revision>2</cp:revision>
  <dcterms:created xsi:type="dcterms:W3CDTF">2026-03-11T18:15:00Z</dcterms:created>
  <dcterms:modified xsi:type="dcterms:W3CDTF">2026-03-11T18:15:00Z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5c0730bd-246f-4e92-b8bb-61af3fa180b2</vt:lpwstr>
  </property>
</Properties>
</file>